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1311" w14:textId="77777777" w:rsidR="00684F2A" w:rsidRDefault="00684F2A"/>
    <w:p w14:paraId="0B7E618C" w14:textId="77777777" w:rsidR="00650223" w:rsidRDefault="00650223"/>
    <w:p w14:paraId="33B1921C" w14:textId="77777777" w:rsidR="00EE0E4A" w:rsidRPr="00EE0E4A" w:rsidRDefault="00EE0E4A" w:rsidP="00EE0E4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E0E4A">
        <w:rPr>
          <w:rFonts w:ascii="Arial" w:eastAsia="Times New Roman" w:hAnsi="Arial" w:cs="Arial"/>
          <w:b/>
          <w:bCs/>
          <w:kern w:val="0"/>
          <w14:ligatures w14:val="none"/>
        </w:rPr>
        <w:t>APPENDIX B</w:t>
      </w:r>
    </w:p>
    <w:p w14:paraId="3E3F176F" w14:textId="77777777" w:rsidR="00EE0E4A" w:rsidRPr="00EE0E4A" w:rsidRDefault="00EE0E4A" w:rsidP="00EE0E4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572E04F" w14:textId="77777777" w:rsidR="00EE0E4A" w:rsidRPr="00EE0E4A" w:rsidRDefault="00EE0E4A" w:rsidP="00EE0E4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14:ligatures w14:val="none"/>
        </w:rPr>
      </w:pPr>
      <w:r w:rsidRPr="00EE0E4A">
        <w:rPr>
          <w:rFonts w:ascii="Arial" w:eastAsia="Times New Roman" w:hAnsi="Arial" w:cs="Arial"/>
          <w:bCs/>
          <w:kern w:val="0"/>
          <w14:ligatures w14:val="none"/>
        </w:rPr>
        <w:t xml:space="preserve">NHTF LINKS - RENTAL </w:t>
      </w:r>
    </w:p>
    <w:p w14:paraId="7313E826" w14:textId="77777777" w:rsidR="00EE0E4A" w:rsidRPr="00EE0E4A" w:rsidRDefault="00EE0E4A" w:rsidP="00EE0E4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DBDF583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B80783B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>Housing Trust Fund</w:t>
      </w:r>
    </w:p>
    <w:p w14:paraId="6A9160DF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9" w:history="1">
        <w:r w:rsidRPr="00EE0E4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https://www.hudexchange.info/programs/htf/</w:t>
        </w:r>
      </w:hyperlink>
    </w:p>
    <w:p w14:paraId="663E4B5D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EDE0E64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7DB09D7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 xml:space="preserve">NHTF Income Limits  </w:t>
      </w:r>
    </w:p>
    <w:p w14:paraId="19154C28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:u w:val="single" w:color="0070C0"/>
          <w14:ligatures w14:val="none"/>
        </w:rPr>
      </w:pPr>
    </w:p>
    <w:p w14:paraId="61176635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10" w:history="1">
        <w:r w:rsidRPr="00EE0E4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https://www.hudexchange.info/manage-a-program/htf-income-limits/</w:t>
        </w:r>
      </w:hyperlink>
    </w:p>
    <w:p w14:paraId="59B8EAA0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60DE121" w14:textId="77777777" w:rsidR="00EE0E4A" w:rsidRPr="00EE0E4A" w:rsidRDefault="00EE0E4A" w:rsidP="00EE0E4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7D828321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>NHTF Rent Limits</w:t>
      </w:r>
    </w:p>
    <w:p w14:paraId="12ED8885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D9B0FC9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11" w:history="1">
        <w:r w:rsidRPr="00EE0E4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https://www.hudexchange.info/manage-a-program/htf-rent-limits/</w:t>
        </w:r>
      </w:hyperlink>
    </w:p>
    <w:p w14:paraId="00B97813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6403383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color w:val="333333"/>
          <w:kern w:val="0"/>
          <w:shd w:val="clear" w:color="auto" w:fill="FFFFFF"/>
          <w14:ligatures w14:val="none"/>
        </w:rPr>
        <w:t>Unique Entity Identifier (UEI) for purposes of registering in SAM.gov (this replaces DUNS number)</w:t>
      </w:r>
    </w:p>
    <w:p w14:paraId="480514CA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5FB536A" w14:textId="77777777" w:rsidR="00EE0E4A" w:rsidRPr="00EE0E4A" w:rsidRDefault="00EE0E4A" w:rsidP="00EE0E4A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12" w:history="1">
        <w:r w:rsidRPr="00EE0E4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SAM.gov | Home</w:t>
        </w:r>
      </w:hyperlink>
      <w:r w:rsidRPr="00EE0E4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5BBCEAB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0F442B2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5AF98EF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smartTag w:uri="urn:schemas-microsoft-com:office:smarttags" w:element="stockticker">
        <w:r w:rsidRPr="00EE0E4A">
          <w:rPr>
            <w:rFonts w:ascii="Arial" w:eastAsia="Times New Roman" w:hAnsi="Arial" w:cs="Arial"/>
            <w:kern w:val="0"/>
            <w14:ligatures w14:val="none"/>
          </w:rPr>
          <w:t>DNR</w:t>
        </w:r>
      </w:smartTag>
      <w:r w:rsidRPr="00EE0E4A">
        <w:rPr>
          <w:rFonts w:ascii="Arial" w:eastAsia="Times New Roman" w:hAnsi="Arial" w:cs="Arial"/>
          <w:kern w:val="0"/>
          <w14:ligatures w14:val="none"/>
        </w:rPr>
        <w:t xml:space="preserve"> Asbestos Information</w:t>
      </w:r>
    </w:p>
    <w:p w14:paraId="0C8ABC61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1698784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E0E4A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hyperlink r:id="rId13" w:anchor="asbestos" w:history="1">
        <w:r w:rsidRPr="00EE0E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Asbestos, Training Fires &amp; Controlled Burns | Department of Natural Resources</w:t>
        </w:r>
      </w:hyperlink>
    </w:p>
    <w:p w14:paraId="0880A83A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AC2614E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E1BDBEF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>FEMA Map Service Center</w:t>
      </w:r>
    </w:p>
    <w:p w14:paraId="2DD11733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973BBEB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14" w:history="1">
        <w:r w:rsidRPr="00EE0E4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FEMA Map Service Center</w:t>
        </w:r>
      </w:hyperlink>
    </w:p>
    <w:p w14:paraId="77FD0FA4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24E0EA6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794CAC0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>Lead Poisoning Prevention – Iowa Department of Public Health</w:t>
      </w:r>
    </w:p>
    <w:p w14:paraId="3232F66D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82482CB" w14:textId="77777777" w:rsidR="00EE0E4A" w:rsidRPr="00EE0E4A" w:rsidRDefault="00EE0E4A" w:rsidP="00EE0E4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E0E4A">
        <w:rPr>
          <w:rFonts w:ascii="Arial" w:eastAsia="Times New Roman" w:hAnsi="Arial" w:cs="Arial"/>
          <w:kern w:val="0"/>
          <w14:ligatures w14:val="none"/>
        </w:rPr>
        <w:tab/>
      </w:r>
      <w:hyperlink r:id="rId15" w:tgtFrame="_blank" w:history="1">
        <w:r w:rsidRPr="00EE0E4A">
          <w:rPr>
            <w:rFonts w:ascii="Arial" w:eastAsia="Times New Roman" w:hAnsi="Arial" w:cs="Arial"/>
            <w:color w:val="1155CC"/>
            <w:kern w:val="0"/>
            <w:u w:val="single"/>
            <w:shd w:val="clear" w:color="auto" w:fill="FFFFFF"/>
            <w14:ligatures w14:val="none"/>
          </w:rPr>
          <w:t>http://idph.iowa.gov/lpp</w:t>
        </w:r>
      </w:hyperlink>
    </w:p>
    <w:p w14:paraId="5BBAA5B9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2748D57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C5F01FE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E0E4A">
        <w:rPr>
          <w:rFonts w:ascii="Arial" w:eastAsia="Calibri" w:hAnsi="Arial" w:cs="Arial"/>
          <w:kern w:val="0"/>
          <w14:ligatures w14:val="none"/>
        </w:rPr>
        <w:t>CDC Social Vulnerability Index</w:t>
      </w:r>
    </w:p>
    <w:p w14:paraId="13DC60BE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E0E4A">
        <w:rPr>
          <w:rFonts w:ascii="Arial" w:eastAsia="Calibri" w:hAnsi="Arial" w:cs="Arial"/>
          <w:kern w:val="0"/>
          <w14:ligatures w14:val="none"/>
        </w:rPr>
        <w:tab/>
      </w:r>
    </w:p>
    <w:p w14:paraId="0878090E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E0E4A">
        <w:rPr>
          <w:rFonts w:ascii="Arial" w:eastAsia="Calibri" w:hAnsi="Arial" w:cs="Arial"/>
          <w:kern w:val="0"/>
          <w14:ligatures w14:val="none"/>
        </w:rPr>
        <w:tab/>
      </w:r>
      <w:hyperlink r:id="rId16" w:history="1">
        <w:r w:rsidRPr="00EE0E4A">
          <w:rPr>
            <w:rFonts w:ascii="Calibri" w:eastAsia="Calibri" w:hAnsi="Calibri" w:cs="Calibri"/>
            <w:b/>
            <w:bCs/>
            <w:color w:val="0563C1"/>
            <w:kern w:val="0"/>
            <w:u w:val="single"/>
            <w14:ligatures w14:val="none"/>
          </w:rPr>
          <w:t>The Social Vulnerability Index (SVI): Interactive Map | CDC</w:t>
        </w:r>
      </w:hyperlink>
    </w:p>
    <w:p w14:paraId="00002220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029D668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E0E4A">
        <w:rPr>
          <w:rFonts w:ascii="Arial" w:eastAsia="Calibri" w:hAnsi="Arial" w:cs="Arial"/>
          <w:kern w:val="0"/>
          <w14:ligatures w14:val="none"/>
        </w:rPr>
        <w:t>Census Demographic Data</w:t>
      </w:r>
    </w:p>
    <w:p w14:paraId="001310C7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6775E02" w14:textId="77777777" w:rsidR="00EE0E4A" w:rsidRPr="00EE0E4A" w:rsidRDefault="00EE0E4A" w:rsidP="00EE0E4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E0E4A">
        <w:rPr>
          <w:rFonts w:ascii="Arial" w:eastAsia="Calibri" w:hAnsi="Arial" w:cs="Arial"/>
          <w:kern w:val="0"/>
          <w14:ligatures w14:val="none"/>
        </w:rPr>
        <w:tab/>
      </w:r>
      <w:hyperlink r:id="rId17" w:history="1">
        <w:r w:rsidRPr="00EE0E4A">
          <w:rPr>
            <w:rFonts w:ascii="Arial" w:eastAsia="Calibri" w:hAnsi="Arial" w:cs="Arial"/>
            <w:color w:val="0000FF"/>
            <w:kern w:val="0"/>
            <w:u w:val="single"/>
            <w14:ligatures w14:val="none"/>
          </w:rPr>
          <w:t>FFIEC Census Geocoder</w:t>
        </w:r>
      </w:hyperlink>
    </w:p>
    <w:sectPr w:rsidR="00EE0E4A" w:rsidRPr="00EE0E4A" w:rsidSect="0065022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F13D" w14:textId="77777777" w:rsidR="00EE0E4A" w:rsidRDefault="00EE0E4A" w:rsidP="00650223">
      <w:pPr>
        <w:spacing w:after="0" w:line="240" w:lineRule="auto"/>
      </w:pPr>
      <w:r>
        <w:separator/>
      </w:r>
    </w:p>
  </w:endnote>
  <w:endnote w:type="continuationSeparator" w:id="0">
    <w:p w14:paraId="3FD60115" w14:textId="77777777" w:rsidR="00EE0E4A" w:rsidRDefault="00EE0E4A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79BD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A509E6A" wp14:editId="31DA4A5C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FE33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CFBB9E" wp14:editId="3A5D6767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76EF" w14:textId="77777777" w:rsidR="00EE0E4A" w:rsidRDefault="00EE0E4A" w:rsidP="00650223">
      <w:pPr>
        <w:spacing w:after="0" w:line="240" w:lineRule="auto"/>
      </w:pPr>
      <w:r>
        <w:separator/>
      </w:r>
    </w:p>
  </w:footnote>
  <w:footnote w:type="continuationSeparator" w:id="0">
    <w:p w14:paraId="08D9370E" w14:textId="77777777" w:rsidR="00EE0E4A" w:rsidRDefault="00EE0E4A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5965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6D32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637CF2" wp14:editId="69BD1B5D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qGjTazAKQeDjlFjzQuRcd1njd5XoczZ7Ix9HY1JS5pjvFhaVUN8fMVnquXxTKqj3ckXREyCRLwwYMm1qWeeAnQ==" w:salt="owwaisM8NSsd1SOudcG82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4A"/>
    <w:rsid w:val="00013044"/>
    <w:rsid w:val="000A4CA8"/>
    <w:rsid w:val="000B7972"/>
    <w:rsid w:val="00113705"/>
    <w:rsid w:val="002038B8"/>
    <w:rsid w:val="00291227"/>
    <w:rsid w:val="002F0044"/>
    <w:rsid w:val="004C7194"/>
    <w:rsid w:val="004F5ED7"/>
    <w:rsid w:val="00571573"/>
    <w:rsid w:val="005A39FC"/>
    <w:rsid w:val="00615749"/>
    <w:rsid w:val="00650223"/>
    <w:rsid w:val="00684F2A"/>
    <w:rsid w:val="00703454"/>
    <w:rsid w:val="00B31AE4"/>
    <w:rsid w:val="00B67BC9"/>
    <w:rsid w:val="00BF3462"/>
    <w:rsid w:val="00C1401F"/>
    <w:rsid w:val="00CA1A23"/>
    <w:rsid w:val="00D052A3"/>
    <w:rsid w:val="00D1572D"/>
    <w:rsid w:val="00D36270"/>
    <w:rsid w:val="00D651AD"/>
    <w:rsid w:val="00E51396"/>
    <w:rsid w:val="00E56068"/>
    <w:rsid w:val="00ED45E1"/>
    <w:rsid w:val="00EE0E4A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78E856B"/>
  <w15:chartTrackingRefBased/>
  <w15:docId w15:val="{4285C254-AB67-4D47-AECF-FA71F6E1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owadnr.gov/environmental-protection/air-quality/asbestos-training-fires-controlled-burn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sam.gov/content/home" TargetMode="External"/><Relationship Id="rId17" Type="http://schemas.openxmlformats.org/officeDocument/2006/relationships/hyperlink" Target="https://geomap.ffiec.gov/ffiecgeoma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vi.cdc.gov/map.htm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udexchange.info/manage-a-program/htf-rent-limit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dph.iowa.gov/lp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udexchange.info/manage-a-program/htf-income-limits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hudexchange.info/programs/htf/" TargetMode="External"/><Relationship Id="rId14" Type="http://schemas.openxmlformats.org/officeDocument/2006/relationships/hyperlink" Target="https://msc.fema.gov/porta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Appendice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2E992E-CC74-4ADD-8046-1FAA9DDE0595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</TotalTime>
  <Pages>1</Pages>
  <Words>204</Words>
  <Characters>1165</Characters>
  <Application>Microsoft Office Word</Application>
  <DocSecurity>8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1</cp:revision>
  <dcterms:created xsi:type="dcterms:W3CDTF">2025-07-08T18:22:00Z</dcterms:created>
  <dcterms:modified xsi:type="dcterms:W3CDTF">2025-07-08T18:28:00Z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