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BD97" w14:textId="77777777" w:rsidR="00684F2A" w:rsidRDefault="00684F2A"/>
    <w:p w14:paraId="1E751948" w14:textId="77777777" w:rsidR="00650223" w:rsidRDefault="00650223"/>
    <w:p w14:paraId="02D8D9B8" w14:textId="77777777" w:rsidR="00F21825" w:rsidRPr="00F21825" w:rsidRDefault="00F21825" w:rsidP="00F2182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F21825">
        <w:rPr>
          <w:rFonts w:ascii="Arial" w:eastAsia="Times New Roman" w:hAnsi="Arial" w:cs="Arial"/>
          <w:b/>
          <w:kern w:val="0"/>
          <w14:ligatures w14:val="none"/>
        </w:rPr>
        <w:t>EXHIBIT NH-22</w:t>
      </w:r>
    </w:p>
    <w:p w14:paraId="5425292E" w14:textId="77777777" w:rsidR="00F21825" w:rsidRPr="00F21825" w:rsidRDefault="00F21825" w:rsidP="00F21825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0A9B28A" w14:textId="77777777" w:rsidR="00F21825" w:rsidRPr="00F21825" w:rsidRDefault="00F21825" w:rsidP="00F21825">
      <w:pPr>
        <w:spacing w:after="0" w:line="240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>NHTF RENTAL LEVERAGE DOCUMENTATION</w:t>
      </w:r>
    </w:p>
    <w:p w14:paraId="79332707" w14:textId="77777777" w:rsidR="00F21825" w:rsidRPr="00F21825" w:rsidRDefault="00F21825" w:rsidP="00F2182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A6D4203" w14:textId="77777777" w:rsidR="00F21825" w:rsidRPr="00F21825" w:rsidRDefault="00F21825" w:rsidP="00F21825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C8A3A58" w14:textId="77777777" w:rsidR="00F21825" w:rsidRPr="00F21825" w:rsidRDefault="00F21825" w:rsidP="00F21825">
      <w:pPr>
        <w:tabs>
          <w:tab w:val="left" w:pos="1620"/>
          <w:tab w:val="left" w:pos="5040"/>
        </w:tabs>
        <w:spacing w:after="0" w:line="300" w:lineRule="auto"/>
        <w:rPr>
          <w:rFonts w:ascii="Arial" w:eastAsia="Times New Roman" w:hAnsi="Arial" w:cs="Arial"/>
          <w:kern w:val="0"/>
          <w:u w:val="single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>Project Name</w:t>
      </w: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bookmarkEnd w:id="0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2DECFFDC" w14:textId="77777777" w:rsidR="00F21825" w:rsidRPr="00F21825" w:rsidRDefault="00F21825" w:rsidP="00F21825">
      <w:pPr>
        <w:tabs>
          <w:tab w:val="left" w:pos="1620"/>
          <w:tab w:val="left" w:pos="5040"/>
        </w:tabs>
        <w:spacing w:after="0" w:line="30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>Project Address</w:t>
      </w: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bookmarkEnd w:id="1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7820761B" w14:textId="77777777" w:rsidR="00F21825" w:rsidRPr="00F21825" w:rsidRDefault="00F21825" w:rsidP="00F21825">
      <w:pPr>
        <w:tabs>
          <w:tab w:val="left" w:pos="1620"/>
          <w:tab w:val="left" w:pos="5040"/>
        </w:tabs>
        <w:spacing w:after="0" w:line="30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bookmarkEnd w:id="2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105FEC30" w14:textId="77777777" w:rsidR="00F21825" w:rsidRPr="00F21825" w:rsidRDefault="00F21825" w:rsidP="00F21825">
      <w:pPr>
        <w:tabs>
          <w:tab w:val="left" w:pos="1620"/>
          <w:tab w:val="left" w:pos="5040"/>
        </w:tabs>
        <w:spacing w:after="0" w:line="30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bookmarkEnd w:id="3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4AF4A303" w14:textId="77777777" w:rsidR="00F21825" w:rsidRPr="00F21825" w:rsidRDefault="00F21825" w:rsidP="00F21825">
      <w:pPr>
        <w:tabs>
          <w:tab w:val="left" w:pos="1620"/>
          <w:tab w:val="left" w:pos="5040"/>
        </w:tabs>
        <w:spacing w:after="0" w:line="30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bookmarkEnd w:id="4"/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261E7F0F" w14:textId="77777777" w:rsidR="00F21825" w:rsidRPr="00F21825" w:rsidRDefault="00F21825" w:rsidP="00F21825">
      <w:pPr>
        <w:tabs>
          <w:tab w:val="left" w:pos="1620"/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AFD3B89" w14:textId="77777777" w:rsidR="00F21825" w:rsidRPr="00F21825" w:rsidRDefault="00F21825" w:rsidP="00F21825">
      <w:pPr>
        <w:spacing w:after="0" w:line="240" w:lineRule="auto"/>
        <w:rPr>
          <w:rFonts w:ascii="Arial" w:eastAsia="Times New Roman" w:hAnsi="Arial" w:cs="Arial"/>
          <w:kern w:val="0"/>
          <w:u w:val="single"/>
          <w14:ligatures w14:val="none"/>
        </w:rPr>
      </w:pP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>Leverage for Proposed Project:</w:t>
      </w:r>
    </w:p>
    <w:p w14:paraId="5FE1F5D9" w14:textId="77777777" w:rsidR="00F21825" w:rsidRPr="00F21825" w:rsidRDefault="00F21825" w:rsidP="00F2182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 xml:space="preserve">Complete one row in its entirety for 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>each</w:t>
      </w:r>
      <w:r w:rsidRPr="00F21825">
        <w:rPr>
          <w:rFonts w:ascii="Arial" w:eastAsia="Times New Roman" w:hAnsi="Arial" w:cs="Arial"/>
          <w:kern w:val="0"/>
          <w14:ligatures w14:val="none"/>
        </w:rPr>
        <w:t xml:space="preserve"> leverage amount committed to the project.</w:t>
      </w:r>
    </w:p>
    <w:p w14:paraId="7AA16211" w14:textId="77777777" w:rsidR="00F21825" w:rsidRPr="00F21825" w:rsidRDefault="00F21825" w:rsidP="00F2182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3270"/>
        <w:gridCol w:w="5026"/>
        <w:gridCol w:w="1695"/>
      </w:tblGrid>
      <w:tr w:rsidR="00F21825" w:rsidRPr="00F21825" w14:paraId="3E9A411C" w14:textId="77777777" w:rsidTr="00DF1D86">
        <w:tc>
          <w:tcPr>
            <w:tcW w:w="378" w:type="dxa"/>
            <w:shd w:val="clear" w:color="auto" w:fill="auto"/>
          </w:tcPr>
          <w:p w14:paraId="1C3C1705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3330" w:type="dxa"/>
            <w:shd w:val="clear" w:color="auto" w:fill="auto"/>
          </w:tcPr>
          <w:p w14:paraId="484BE392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22664031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b/>
                <w:kern w:val="0"/>
                <w14:ligatures w14:val="none"/>
              </w:rPr>
              <w:t>Name of Entity Providing the Leverage</w:t>
            </w:r>
          </w:p>
        </w:tc>
        <w:tc>
          <w:tcPr>
            <w:tcW w:w="5130" w:type="dxa"/>
            <w:shd w:val="clear" w:color="auto" w:fill="auto"/>
          </w:tcPr>
          <w:p w14:paraId="47B95DB5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Type of Leverage 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(Must enter one of these for each row)</w:t>
            </w:r>
          </w:p>
          <w:p w14:paraId="2D4CD4A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- Bond financing</w:t>
            </w:r>
          </w:p>
          <w:p w14:paraId="7786D3B8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- Cash (non-federal sources)</w:t>
            </w:r>
          </w:p>
          <w:p w14:paraId="0A753DDF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- Foregone taxes, fees or charges</w:t>
            </w:r>
          </w:p>
          <w:p w14:paraId="4ED34996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- Loan (below-market interest savings) List actual savings not the loan amount.</w:t>
            </w:r>
          </w:p>
          <w:p w14:paraId="1ABAD47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- Required infrastructure</w:t>
            </w:r>
          </w:p>
          <w:p w14:paraId="0C758BF6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- Site prep, construction materials, donated labor</w:t>
            </w:r>
          </w:p>
        </w:tc>
        <w:tc>
          <w:tcPr>
            <w:tcW w:w="1530" w:type="dxa"/>
            <w:shd w:val="clear" w:color="auto" w:fill="auto"/>
          </w:tcPr>
          <w:p w14:paraId="14870EB9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1C4C8515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b/>
                <w:kern w:val="0"/>
                <w14:ligatures w14:val="none"/>
              </w:rPr>
              <w:t>Leverage Dollar Amount/Value</w:t>
            </w:r>
          </w:p>
        </w:tc>
      </w:tr>
      <w:tr w:rsidR="00F21825" w:rsidRPr="00F21825" w14:paraId="54FFE039" w14:textId="77777777" w:rsidTr="00DF1D86">
        <w:tc>
          <w:tcPr>
            <w:tcW w:w="378" w:type="dxa"/>
            <w:shd w:val="clear" w:color="auto" w:fill="auto"/>
          </w:tcPr>
          <w:p w14:paraId="3EC097C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</w:tc>
        <w:tc>
          <w:tcPr>
            <w:tcW w:w="3330" w:type="dxa"/>
            <w:shd w:val="clear" w:color="auto" w:fill="auto"/>
          </w:tcPr>
          <w:p w14:paraId="7D8B8781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6CDA5460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EE3D21A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61335ABF" w14:textId="77777777" w:rsidTr="00DF1D86">
        <w:tc>
          <w:tcPr>
            <w:tcW w:w="378" w:type="dxa"/>
            <w:shd w:val="clear" w:color="auto" w:fill="auto"/>
          </w:tcPr>
          <w:p w14:paraId="7749CE0F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</w:p>
        </w:tc>
        <w:tc>
          <w:tcPr>
            <w:tcW w:w="3330" w:type="dxa"/>
            <w:shd w:val="clear" w:color="auto" w:fill="auto"/>
          </w:tcPr>
          <w:p w14:paraId="6573101B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0A3DC2FD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E6E1BF4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5C9561B4" w14:textId="77777777" w:rsidTr="00DF1D86">
        <w:tc>
          <w:tcPr>
            <w:tcW w:w="378" w:type="dxa"/>
            <w:shd w:val="clear" w:color="auto" w:fill="auto"/>
          </w:tcPr>
          <w:p w14:paraId="0A2D3C03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  <w:tc>
          <w:tcPr>
            <w:tcW w:w="3330" w:type="dxa"/>
            <w:shd w:val="clear" w:color="auto" w:fill="auto"/>
          </w:tcPr>
          <w:p w14:paraId="046404C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0C17F6ED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E689128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0927CA7E" w14:textId="77777777" w:rsidTr="00DF1D86">
        <w:tc>
          <w:tcPr>
            <w:tcW w:w="378" w:type="dxa"/>
            <w:shd w:val="clear" w:color="auto" w:fill="auto"/>
          </w:tcPr>
          <w:p w14:paraId="69D21CBE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</w:p>
        </w:tc>
        <w:tc>
          <w:tcPr>
            <w:tcW w:w="3330" w:type="dxa"/>
            <w:shd w:val="clear" w:color="auto" w:fill="auto"/>
          </w:tcPr>
          <w:p w14:paraId="3CA58382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34B2EDF1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F5EF69D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79818CBF" w14:textId="77777777" w:rsidTr="00DF1D86">
        <w:tc>
          <w:tcPr>
            <w:tcW w:w="378" w:type="dxa"/>
            <w:shd w:val="clear" w:color="auto" w:fill="auto"/>
          </w:tcPr>
          <w:p w14:paraId="568FF500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</w:p>
        </w:tc>
        <w:tc>
          <w:tcPr>
            <w:tcW w:w="3330" w:type="dxa"/>
            <w:shd w:val="clear" w:color="auto" w:fill="auto"/>
          </w:tcPr>
          <w:p w14:paraId="6BB6E7CD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62E7856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6F5A9D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75DD92E9" w14:textId="77777777" w:rsidTr="00DF1D86">
        <w:tc>
          <w:tcPr>
            <w:tcW w:w="378" w:type="dxa"/>
            <w:shd w:val="clear" w:color="auto" w:fill="auto"/>
          </w:tcPr>
          <w:p w14:paraId="7A016DF3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6</w:t>
            </w:r>
          </w:p>
        </w:tc>
        <w:tc>
          <w:tcPr>
            <w:tcW w:w="3330" w:type="dxa"/>
            <w:shd w:val="clear" w:color="auto" w:fill="auto"/>
          </w:tcPr>
          <w:p w14:paraId="23E3F924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7BD9A946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83FE268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2DB82A02" w14:textId="77777777" w:rsidTr="00DF1D86">
        <w:tc>
          <w:tcPr>
            <w:tcW w:w="378" w:type="dxa"/>
            <w:shd w:val="clear" w:color="auto" w:fill="auto"/>
          </w:tcPr>
          <w:p w14:paraId="5059DA66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7</w:t>
            </w:r>
          </w:p>
        </w:tc>
        <w:tc>
          <w:tcPr>
            <w:tcW w:w="3330" w:type="dxa"/>
            <w:shd w:val="clear" w:color="auto" w:fill="auto"/>
          </w:tcPr>
          <w:p w14:paraId="221C484F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320EBC97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A65C80A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0B23926A" w14:textId="77777777" w:rsidTr="00DF1D86">
        <w:tc>
          <w:tcPr>
            <w:tcW w:w="378" w:type="dxa"/>
            <w:shd w:val="clear" w:color="auto" w:fill="auto"/>
          </w:tcPr>
          <w:p w14:paraId="0D306AAB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  <w:tc>
          <w:tcPr>
            <w:tcW w:w="3330" w:type="dxa"/>
            <w:shd w:val="clear" w:color="auto" w:fill="auto"/>
          </w:tcPr>
          <w:p w14:paraId="1578D0BB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5130" w:type="dxa"/>
            <w:shd w:val="clear" w:color="auto" w:fill="auto"/>
          </w:tcPr>
          <w:p w14:paraId="56EC48A9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1AC541C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  <w:tr w:rsidR="00F21825" w:rsidRPr="00F21825" w14:paraId="6B2342AD" w14:textId="77777777" w:rsidTr="00DF1D86">
        <w:tc>
          <w:tcPr>
            <w:tcW w:w="378" w:type="dxa"/>
            <w:shd w:val="clear" w:color="auto" w:fill="auto"/>
          </w:tcPr>
          <w:p w14:paraId="6EB4909F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3330" w:type="dxa"/>
            <w:shd w:val="clear" w:color="auto" w:fill="auto"/>
          </w:tcPr>
          <w:p w14:paraId="201D12BC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TOTAL</w:t>
            </w:r>
          </w:p>
        </w:tc>
        <w:tc>
          <w:tcPr>
            <w:tcW w:w="5130" w:type="dxa"/>
            <w:shd w:val="clear" w:color="auto" w:fill="auto"/>
          </w:tcPr>
          <w:p w14:paraId="16646A3A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auto"/>
          </w:tcPr>
          <w:p w14:paraId="254BE1D4" w14:textId="77777777" w:rsidR="00F21825" w:rsidRPr="00F21825" w:rsidRDefault="00F21825" w:rsidP="00F218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t>$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instrText xml:space="preserve"> FORMTEXT </w:instrTex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separate"/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t> </w:t>
            </w:r>
            <w:r w:rsidRPr="00F21825">
              <w:rPr>
                <w:rFonts w:ascii="Arial" w:eastAsia="Times New Roman" w:hAnsi="Arial" w:cs="Arial"/>
                <w:kern w:val="0"/>
                <w14:ligatures w14:val="none"/>
              </w:rPr>
              <w:fldChar w:fldCharType="end"/>
            </w:r>
          </w:p>
        </w:tc>
      </w:tr>
    </w:tbl>
    <w:p w14:paraId="42C1DDAF" w14:textId="77777777" w:rsidR="00F21825" w:rsidRPr="00F21825" w:rsidRDefault="00F21825" w:rsidP="00F2182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2625FB6" w14:textId="77777777" w:rsidR="00F21825" w:rsidRPr="00F21825" w:rsidRDefault="00F21825" w:rsidP="00F218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color w:val="010202"/>
          <w:kern w:val="0"/>
          <w14:ligatures w14:val="none"/>
        </w:rPr>
      </w:pPr>
    </w:p>
    <w:p w14:paraId="32FE9A7E" w14:textId="77777777" w:rsidR="00F21825" w:rsidRPr="00F21825" w:rsidRDefault="00F21825" w:rsidP="00F21825">
      <w:pPr>
        <w:tabs>
          <w:tab w:val="left" w:pos="720"/>
          <w:tab w:val="left" w:pos="5040"/>
          <w:tab w:val="left" w:pos="576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Calibri" w:hAnsi="Arial" w:cs="Arial"/>
          <w:kern w:val="0"/>
          <w14:ligatures w14:val="none"/>
        </w:rPr>
        <w:fldChar w:fldCharType="end"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6C79914A" w14:textId="77777777" w:rsidR="00F21825" w:rsidRPr="00F21825" w:rsidRDefault="00F21825" w:rsidP="00F21825">
      <w:pPr>
        <w:tabs>
          <w:tab w:val="left" w:pos="720"/>
          <w:tab w:val="left" w:pos="5040"/>
          <w:tab w:val="left" w:pos="576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>Signature of Ownership Entity Representative</w:t>
      </w: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14:ligatures w14:val="none"/>
        </w:rPr>
        <w:tab/>
        <w:t>Date</w:t>
      </w:r>
    </w:p>
    <w:p w14:paraId="0EC7A298" w14:textId="77777777" w:rsidR="00F21825" w:rsidRPr="00F21825" w:rsidRDefault="00F21825" w:rsidP="00F21825">
      <w:pPr>
        <w:tabs>
          <w:tab w:val="left" w:pos="720"/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:u w:val="single"/>
          <w14:ligatures w14:val="none"/>
        </w:rPr>
      </w:pPr>
    </w:p>
    <w:p w14:paraId="1BB56B7A" w14:textId="77777777" w:rsidR="00F21825" w:rsidRPr="00F21825" w:rsidRDefault="00F21825" w:rsidP="00F21825">
      <w:pPr>
        <w:tabs>
          <w:tab w:val="left" w:pos="720"/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Calibri" w:hAnsi="Arial" w:cs="Arial"/>
          <w:kern w:val="0"/>
          <w14:ligatures w14:val="none"/>
        </w:rPr>
        <w:fldChar w:fldCharType="end"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instrText xml:space="preserve"> FORMTEXT </w:instrTex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separate"/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noProof/>
          <w:kern w:val="0"/>
          <w:u w:val="single"/>
          <w14:ligatures w14:val="none"/>
        </w:rPr>
        <w:t> </w:t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fldChar w:fldCharType="end"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F21825">
        <w:rPr>
          <w:rFonts w:ascii="Arial" w:eastAsia="Times New Roman" w:hAnsi="Arial" w:cs="Arial"/>
          <w:kern w:val="0"/>
          <w:u w:val="single"/>
          <w14:ligatures w14:val="none"/>
        </w:rPr>
        <w:tab/>
      </w:r>
    </w:p>
    <w:p w14:paraId="19E8DB06" w14:textId="77777777" w:rsidR="00F21825" w:rsidRPr="00F21825" w:rsidRDefault="00F21825" w:rsidP="00F21825">
      <w:pPr>
        <w:tabs>
          <w:tab w:val="left" w:pos="576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21825">
        <w:rPr>
          <w:rFonts w:ascii="Arial" w:eastAsia="Times New Roman" w:hAnsi="Arial" w:cs="Arial"/>
          <w:kern w:val="0"/>
          <w14:ligatures w14:val="none"/>
        </w:rPr>
        <w:t>Printed Name</w:t>
      </w:r>
      <w:r w:rsidRPr="00F21825">
        <w:rPr>
          <w:rFonts w:ascii="Arial" w:eastAsia="Times New Roman" w:hAnsi="Arial" w:cs="Arial"/>
          <w:kern w:val="0"/>
          <w14:ligatures w14:val="none"/>
        </w:rPr>
        <w:tab/>
        <w:t>Title</w:t>
      </w:r>
    </w:p>
    <w:p w14:paraId="166792BC" w14:textId="77777777" w:rsidR="00650223" w:rsidRDefault="00650223"/>
    <w:p w14:paraId="1E750234" w14:textId="77777777" w:rsidR="00650223" w:rsidRDefault="00650223"/>
    <w:p w14:paraId="09E23872" w14:textId="77777777" w:rsidR="00650223" w:rsidRDefault="00650223"/>
    <w:p w14:paraId="469C1FB1" w14:textId="77777777" w:rsidR="00650223" w:rsidRDefault="00650223"/>
    <w:sectPr w:rsidR="00650223" w:rsidSect="0065022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CC3F" w14:textId="77777777" w:rsidR="00F21825" w:rsidRDefault="00F21825" w:rsidP="00650223">
      <w:pPr>
        <w:spacing w:after="0" w:line="240" w:lineRule="auto"/>
      </w:pPr>
      <w:r>
        <w:separator/>
      </w:r>
    </w:p>
  </w:endnote>
  <w:endnote w:type="continuationSeparator" w:id="0">
    <w:p w14:paraId="5FD7B9F4" w14:textId="77777777" w:rsidR="00F21825" w:rsidRDefault="00F21825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Work Sans Blac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BF6B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347778" wp14:editId="7ED8008B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D38C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8C9A86" wp14:editId="2A10DBE0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15A4" w14:textId="77777777" w:rsidR="00F21825" w:rsidRDefault="00F21825" w:rsidP="00650223">
      <w:pPr>
        <w:spacing w:after="0" w:line="240" w:lineRule="auto"/>
      </w:pPr>
      <w:r>
        <w:separator/>
      </w:r>
    </w:p>
  </w:footnote>
  <w:footnote w:type="continuationSeparator" w:id="0">
    <w:p w14:paraId="1B7C4ECF" w14:textId="77777777" w:rsidR="00F21825" w:rsidRDefault="00F21825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512D" w14:textId="77777777" w:rsidR="002038B8" w:rsidRPr="002038B8" w:rsidRDefault="002038B8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Document Name</w:t>
    </w:r>
    <w:r>
      <w:rPr>
        <w:color w:val="156082"/>
        <w:sz w:val="18"/>
        <w:szCs w:val="18"/>
      </w:rPr>
      <w:tab/>
    </w:r>
    <w:r w:rsidRPr="002038B8">
      <w:rPr>
        <w:color w:val="156082"/>
        <w:sz w:val="18"/>
        <w:szCs w:val="18"/>
      </w:rPr>
      <w:fldChar w:fldCharType="begin"/>
    </w:r>
    <w:r w:rsidRPr="002038B8">
      <w:rPr>
        <w:color w:val="156082"/>
        <w:sz w:val="18"/>
        <w:szCs w:val="18"/>
      </w:rPr>
      <w:instrText xml:space="preserve"> PAGE   \* MERGEFORMAT </w:instrText>
    </w:r>
    <w:r w:rsidRPr="002038B8">
      <w:rPr>
        <w:color w:val="156082"/>
        <w:sz w:val="18"/>
        <w:szCs w:val="18"/>
      </w:rPr>
      <w:fldChar w:fldCharType="separate"/>
    </w:r>
    <w:r w:rsidRPr="002038B8">
      <w:rPr>
        <w:noProof/>
        <w:color w:val="156082"/>
        <w:sz w:val="18"/>
        <w:szCs w:val="18"/>
      </w:rPr>
      <w:t>1</w:t>
    </w:r>
    <w:r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F5FA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99DF6A" wp14:editId="0D1CB65C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HaAy+F2AkaVjsGtVIKGbRsJ7C9Ua3ewuM8VdXcte901GiSYcsmKpfFaQU6ZQ9AiHV6Yn7p2YrU74wMBeOL20Q==" w:salt="A9EhBD2iY04Y/zsASzzMk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25"/>
    <w:rsid w:val="00013044"/>
    <w:rsid w:val="000A4CA8"/>
    <w:rsid w:val="000B7972"/>
    <w:rsid w:val="00113705"/>
    <w:rsid w:val="002038B8"/>
    <w:rsid w:val="00291227"/>
    <w:rsid w:val="002F0044"/>
    <w:rsid w:val="004C7194"/>
    <w:rsid w:val="004F5ED7"/>
    <w:rsid w:val="00571573"/>
    <w:rsid w:val="005A39FC"/>
    <w:rsid w:val="00615749"/>
    <w:rsid w:val="00650223"/>
    <w:rsid w:val="00684F2A"/>
    <w:rsid w:val="006A7867"/>
    <w:rsid w:val="00703454"/>
    <w:rsid w:val="0090715C"/>
    <w:rsid w:val="00B67BC9"/>
    <w:rsid w:val="00BF3462"/>
    <w:rsid w:val="00C1401F"/>
    <w:rsid w:val="00CA1A23"/>
    <w:rsid w:val="00D052A3"/>
    <w:rsid w:val="00D36270"/>
    <w:rsid w:val="00D651AD"/>
    <w:rsid w:val="00E51396"/>
    <w:rsid w:val="00E56068"/>
    <w:rsid w:val="00ED45E1"/>
    <w:rsid w:val="00EF773E"/>
    <w:rsid w:val="00F21825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46114"/>
  <w15:chartTrackingRefBased/>
  <w15:docId w15:val="{AA2AF356-B06C-4570-A3CA-CAD23DC2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Exhibit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425208-7100-4532-B02C-8723067ADBBD}"/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1</cp:revision>
  <dcterms:created xsi:type="dcterms:W3CDTF">2025-07-08T15:52:00Z</dcterms:created>
  <dcterms:modified xsi:type="dcterms:W3CDTF">2025-07-08T15:54:00Z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